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63E" w:rsidRPr="005C1BFA" w:rsidRDefault="00A6063E" w:rsidP="00A60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  <w:between w:val="single" w:sz="4" w:space="1" w:color="auto"/>
          <w:bar w:val="single" w:sz="4" w:color="auto"/>
        </w:pBdr>
        <w:rPr>
          <w:b/>
        </w:rPr>
      </w:pPr>
      <w:r>
        <w:rPr>
          <w:sz w:val="28"/>
          <w:szCs w:val="28"/>
        </w:rPr>
        <w:t xml:space="preserve">                                                            </w:t>
      </w:r>
      <w:r w:rsidRPr="005C1BFA">
        <w:rPr>
          <w:b/>
        </w:rPr>
        <w:t xml:space="preserve">Atelier Gestion du </w:t>
      </w:r>
      <w:r w:rsidR="00B63392">
        <w:rPr>
          <w:b/>
        </w:rPr>
        <w:t>STRESS</w:t>
      </w:r>
      <w:r w:rsidRPr="005C1BFA">
        <w:rPr>
          <w:b/>
        </w:rPr>
        <w:t>.</w:t>
      </w:r>
    </w:p>
    <w:p w:rsidR="00A6063E" w:rsidRDefault="00B63392" w:rsidP="00A6063E">
      <w:bookmarkStart w:id="0" w:name="_GoBack"/>
      <w:bookmarkEnd w:id="0"/>
      <w:r w:rsidRPr="00B63392">
        <w:rPr>
          <w:b/>
        </w:rPr>
        <w:t>Durée</w:t>
      </w:r>
      <w:r>
        <w:t xml:space="preserve">:1+1 jours </w:t>
      </w:r>
    </w:p>
    <w:p w:rsidR="00CE2AA6" w:rsidRDefault="00A6063E" w:rsidP="00A6063E">
      <w:pPr>
        <w:rPr>
          <w:rFonts w:ascii="Arial" w:hAnsi="Arial" w:cs="Arial"/>
          <w:color w:val="171B21"/>
          <w:spacing w:val="1"/>
        </w:rPr>
      </w:pPr>
      <w:r w:rsidRPr="005C1BFA">
        <w:rPr>
          <w:b/>
          <w:u w:val="single"/>
        </w:rPr>
        <w:t>Objectifs </w:t>
      </w:r>
      <w:r w:rsidRPr="0032107E">
        <w:rPr>
          <w:rFonts w:ascii="Arial" w:hAnsi="Arial" w:cs="Arial"/>
          <w:b/>
        </w:rPr>
        <w:t>:</w:t>
      </w:r>
      <w:r w:rsidR="00292EF7" w:rsidRPr="0032107E">
        <w:rPr>
          <w:rFonts w:ascii="Arial" w:hAnsi="Arial" w:cs="Arial"/>
          <w:color w:val="171B21"/>
          <w:spacing w:val="1"/>
        </w:rPr>
        <w:t xml:space="preserve"> </w:t>
      </w:r>
    </w:p>
    <w:p w:rsidR="00A6063E" w:rsidRPr="0032107E" w:rsidRDefault="00292EF7" w:rsidP="00A6063E">
      <w:pPr>
        <w:rPr>
          <w:rFonts w:ascii="Arial" w:hAnsi="Arial" w:cs="Arial"/>
        </w:rPr>
      </w:pPr>
      <w:r w:rsidRPr="0032107E">
        <w:rPr>
          <w:rFonts w:ascii="Arial" w:hAnsi="Arial" w:cs="Arial"/>
          <w:color w:val="171B21"/>
          <w:spacing w:val="1"/>
        </w:rPr>
        <w:t>Connaître les mécanismes du stress et comprendre ses réactions personnelles en situation de stress</w:t>
      </w:r>
      <w:r w:rsidR="00F3176C">
        <w:rPr>
          <w:rFonts w:ascii="Arial" w:hAnsi="Arial" w:cs="Arial"/>
          <w:color w:val="171B21"/>
          <w:spacing w:val="1"/>
        </w:rPr>
        <w:t>.</w:t>
      </w:r>
      <w:r w:rsidRPr="0032107E">
        <w:rPr>
          <w:rFonts w:ascii="Arial" w:hAnsi="Arial" w:cs="Arial"/>
          <w:color w:val="171B21"/>
          <w:spacing w:val="1"/>
        </w:rPr>
        <w:br/>
      </w:r>
      <w:r w:rsidR="00A6063E" w:rsidRPr="0032107E">
        <w:rPr>
          <w:rFonts w:ascii="Arial" w:hAnsi="Arial" w:cs="Arial"/>
        </w:rPr>
        <w:t>Permettre aux participants d’identifier les différentes sources de stress et les mécanismes de création mentale.</w:t>
      </w:r>
    </w:p>
    <w:p w:rsidR="00A6063E" w:rsidRPr="0032107E" w:rsidRDefault="00A6063E" w:rsidP="00A6063E">
      <w:pPr>
        <w:rPr>
          <w:rFonts w:ascii="Arial" w:hAnsi="Arial" w:cs="Arial"/>
        </w:rPr>
      </w:pPr>
      <w:r w:rsidRPr="0032107E">
        <w:rPr>
          <w:rFonts w:ascii="Arial" w:hAnsi="Arial" w:cs="Arial"/>
        </w:rPr>
        <w:t>Permettre aux participants de créer leur propre routine antistress et de prendre</w:t>
      </w:r>
      <w:r w:rsidR="00CE2AA6">
        <w:rPr>
          <w:rFonts w:ascii="Arial" w:hAnsi="Arial" w:cs="Arial"/>
        </w:rPr>
        <w:t xml:space="preserve"> ainsi</w:t>
      </w:r>
      <w:r w:rsidRPr="0032107E">
        <w:rPr>
          <w:rFonts w:ascii="Arial" w:hAnsi="Arial" w:cs="Arial"/>
        </w:rPr>
        <w:t xml:space="preserve"> des décisions opérationnelles </w:t>
      </w:r>
      <w:r w:rsidR="00CE2AA6">
        <w:rPr>
          <w:rFonts w:ascii="Arial" w:hAnsi="Arial" w:cs="Arial"/>
        </w:rPr>
        <w:t>appropriées.</w:t>
      </w:r>
    </w:p>
    <w:p w:rsidR="00A6063E" w:rsidRPr="00547C18" w:rsidRDefault="00A6063E" w:rsidP="00A6063E">
      <w:pPr>
        <w:rPr>
          <w:b/>
        </w:rPr>
      </w:pPr>
      <w:r>
        <w:rPr>
          <w:b/>
          <w:u w:val="single"/>
        </w:rPr>
        <w:t>Contenu pédagogique</w:t>
      </w:r>
      <w:r w:rsidRPr="005C1BFA">
        <w:rPr>
          <w:b/>
          <w:u w:val="single"/>
        </w:rPr>
        <w:t>:</w:t>
      </w:r>
    </w:p>
    <w:p w:rsidR="004F4150" w:rsidRDefault="004F4150" w:rsidP="004F4150">
      <w:pPr>
        <w:rPr>
          <w:rFonts w:ascii="Arial" w:hAnsi="Arial" w:cs="Arial"/>
          <w:color w:val="171B21"/>
          <w:spacing w:val="1"/>
        </w:rPr>
      </w:pPr>
      <w:r>
        <w:rPr>
          <w:rStyle w:val="lev"/>
          <w:rFonts w:ascii="Arial" w:hAnsi="Arial" w:cs="Arial"/>
          <w:color w:val="171B21"/>
          <w:spacing w:val="1"/>
        </w:rPr>
        <w:t xml:space="preserve">Comprendre </w:t>
      </w:r>
      <w:r w:rsidR="00292EF7">
        <w:rPr>
          <w:rStyle w:val="lev"/>
          <w:rFonts w:ascii="Arial" w:hAnsi="Arial" w:cs="Arial"/>
          <w:color w:val="171B21"/>
          <w:spacing w:val="1"/>
        </w:rPr>
        <w:t xml:space="preserve"> le stress</w:t>
      </w:r>
      <w:r>
        <w:rPr>
          <w:rStyle w:val="lev"/>
          <w:rFonts w:ascii="Arial" w:hAnsi="Arial" w:cs="Arial"/>
          <w:color w:val="171B21"/>
          <w:spacing w:val="1"/>
        </w:rPr>
        <w:t xml:space="preserve"> et ses mécanismes </w:t>
      </w:r>
      <w:r w:rsidR="00292EF7">
        <w:rPr>
          <w:rFonts w:ascii="Arial" w:hAnsi="Arial" w:cs="Arial"/>
          <w:color w:val="171B21"/>
          <w:spacing w:val="1"/>
        </w:rPr>
        <w:br/>
        <w:t>La définition - aspects biologiques et psychologique</w:t>
      </w:r>
      <w:r w:rsidR="00292EF7">
        <w:rPr>
          <w:rFonts w:ascii="Arial" w:hAnsi="Arial" w:cs="Arial"/>
          <w:color w:val="171B21"/>
          <w:spacing w:val="1"/>
        </w:rPr>
        <w:br/>
        <w:t>Les avantages, les inconvénients et les risques du stress</w:t>
      </w:r>
      <w:r w:rsidR="00292EF7">
        <w:rPr>
          <w:rFonts w:ascii="Arial" w:hAnsi="Arial" w:cs="Arial"/>
          <w:color w:val="171B21"/>
          <w:spacing w:val="1"/>
        </w:rPr>
        <w:br/>
        <w:t>Les facteur</w:t>
      </w:r>
      <w:r>
        <w:rPr>
          <w:rFonts w:ascii="Arial" w:hAnsi="Arial" w:cs="Arial"/>
          <w:color w:val="171B21"/>
          <w:spacing w:val="1"/>
        </w:rPr>
        <w:t>s de stress</w:t>
      </w:r>
      <w:r w:rsidR="00292EF7">
        <w:rPr>
          <w:rFonts w:ascii="Arial" w:hAnsi="Arial" w:cs="Arial"/>
          <w:color w:val="171B21"/>
          <w:spacing w:val="1"/>
        </w:rPr>
        <w:br/>
      </w:r>
      <w:r>
        <w:rPr>
          <w:rFonts w:ascii="Arial" w:hAnsi="Arial" w:cs="Arial"/>
          <w:color w:val="171B21"/>
          <w:spacing w:val="1"/>
        </w:rPr>
        <w:br/>
      </w:r>
      <w:r>
        <w:rPr>
          <w:rStyle w:val="lev"/>
          <w:rFonts w:ascii="Arial" w:hAnsi="Arial" w:cs="Arial"/>
          <w:color w:val="171B21"/>
          <w:spacing w:val="1"/>
        </w:rPr>
        <w:t>Comprendre ses émotions</w:t>
      </w:r>
      <w:r>
        <w:rPr>
          <w:rFonts w:ascii="Arial" w:hAnsi="Arial" w:cs="Arial"/>
          <w:color w:val="171B21"/>
          <w:spacing w:val="1"/>
        </w:rPr>
        <w:br/>
        <w:t>Les émotions en jeu dans le stress. La boucle émotionnelle.</w:t>
      </w:r>
      <w:r>
        <w:rPr>
          <w:rFonts w:ascii="Arial" w:hAnsi="Arial" w:cs="Arial"/>
          <w:color w:val="171B21"/>
          <w:spacing w:val="1"/>
        </w:rPr>
        <w:br/>
        <w:t xml:space="preserve">Leur rôle </w:t>
      </w:r>
      <w:r w:rsidR="00F3176C">
        <w:rPr>
          <w:rFonts w:ascii="Arial" w:hAnsi="Arial" w:cs="Arial"/>
          <w:color w:val="171B21"/>
          <w:spacing w:val="1"/>
        </w:rPr>
        <w:t>dans nos prises de décisions.</w:t>
      </w:r>
    </w:p>
    <w:p w:rsidR="00F3176C" w:rsidRDefault="00292EF7" w:rsidP="00A6063E">
      <w:pPr>
        <w:rPr>
          <w:rStyle w:val="lev"/>
          <w:rFonts w:ascii="Arial" w:hAnsi="Arial" w:cs="Arial"/>
          <w:color w:val="171B21"/>
          <w:spacing w:val="1"/>
        </w:rPr>
      </w:pPr>
      <w:r>
        <w:rPr>
          <w:rFonts w:ascii="Arial" w:hAnsi="Arial" w:cs="Arial"/>
          <w:color w:val="171B21"/>
          <w:spacing w:val="1"/>
        </w:rPr>
        <w:br/>
      </w:r>
      <w:r w:rsidR="00F3176C">
        <w:rPr>
          <w:rStyle w:val="lev"/>
          <w:rFonts w:ascii="Arial" w:hAnsi="Arial" w:cs="Arial"/>
          <w:color w:val="171B21"/>
          <w:spacing w:val="1"/>
        </w:rPr>
        <w:t>Comment mieux gérer son stress</w:t>
      </w:r>
    </w:p>
    <w:p w:rsidR="00F3176C" w:rsidRDefault="00292EF7" w:rsidP="00F3176C">
      <w:pPr>
        <w:spacing w:after="0"/>
        <w:rPr>
          <w:rFonts w:ascii="Arial" w:hAnsi="Arial" w:cs="Arial"/>
          <w:color w:val="171B21"/>
          <w:spacing w:val="1"/>
        </w:rPr>
      </w:pPr>
      <w:r>
        <w:rPr>
          <w:rFonts w:ascii="Arial" w:hAnsi="Arial" w:cs="Arial"/>
          <w:color w:val="171B21"/>
          <w:spacing w:val="1"/>
        </w:rPr>
        <w:t xml:space="preserve">Identifier ses </w:t>
      </w:r>
      <w:r w:rsidR="00F3176C">
        <w:rPr>
          <w:rFonts w:ascii="Arial" w:hAnsi="Arial" w:cs="Arial"/>
          <w:color w:val="171B21"/>
          <w:spacing w:val="1"/>
        </w:rPr>
        <w:t>schémas de pe</w:t>
      </w:r>
      <w:r>
        <w:rPr>
          <w:rFonts w:ascii="Arial" w:hAnsi="Arial" w:cs="Arial"/>
          <w:color w:val="171B21"/>
          <w:spacing w:val="1"/>
        </w:rPr>
        <w:t>nsées automatiques</w:t>
      </w:r>
      <w:r w:rsidR="00F3176C">
        <w:rPr>
          <w:rFonts w:ascii="Arial" w:hAnsi="Arial" w:cs="Arial"/>
          <w:color w:val="171B21"/>
          <w:spacing w:val="1"/>
        </w:rPr>
        <w:t xml:space="preserve"> et ses peurs </w:t>
      </w:r>
    </w:p>
    <w:p w:rsidR="00A6063E" w:rsidRDefault="00F3176C" w:rsidP="00F3176C">
      <w:pPr>
        <w:spacing w:after="0"/>
        <w:rPr>
          <w:rFonts w:ascii="Arial" w:hAnsi="Arial" w:cs="Arial"/>
          <w:color w:val="171B21"/>
          <w:spacing w:val="1"/>
        </w:rPr>
      </w:pPr>
      <w:r>
        <w:rPr>
          <w:rFonts w:ascii="Arial" w:hAnsi="Arial" w:cs="Arial"/>
          <w:color w:val="171B21"/>
          <w:spacing w:val="1"/>
        </w:rPr>
        <w:t>Connaître</w:t>
      </w:r>
      <w:r w:rsidR="00292EF7">
        <w:rPr>
          <w:rFonts w:ascii="Arial" w:hAnsi="Arial" w:cs="Arial"/>
          <w:color w:val="171B21"/>
          <w:spacing w:val="1"/>
        </w:rPr>
        <w:t xml:space="preserve"> ses cr</w:t>
      </w:r>
      <w:r w:rsidR="00017EC8">
        <w:rPr>
          <w:rFonts w:ascii="Arial" w:hAnsi="Arial" w:cs="Arial"/>
          <w:color w:val="171B21"/>
          <w:spacing w:val="1"/>
        </w:rPr>
        <w:t xml:space="preserve">oyances </w:t>
      </w:r>
      <w:r>
        <w:rPr>
          <w:rFonts w:ascii="Arial" w:hAnsi="Arial" w:cs="Arial"/>
          <w:color w:val="171B21"/>
          <w:spacing w:val="1"/>
        </w:rPr>
        <w:t xml:space="preserve"> ses drivers </w:t>
      </w:r>
      <w:r w:rsidR="00017EC8">
        <w:rPr>
          <w:rFonts w:ascii="Arial" w:hAnsi="Arial" w:cs="Arial"/>
          <w:color w:val="171B21"/>
          <w:spacing w:val="1"/>
        </w:rPr>
        <w:t>et les ré évaluées</w:t>
      </w:r>
      <w:r w:rsidR="00292EF7">
        <w:rPr>
          <w:rFonts w:ascii="Arial" w:hAnsi="Arial" w:cs="Arial"/>
          <w:color w:val="171B21"/>
          <w:spacing w:val="1"/>
        </w:rPr>
        <w:br/>
      </w:r>
      <w:r w:rsidR="00292EF7">
        <w:rPr>
          <w:rFonts w:ascii="Arial" w:hAnsi="Arial" w:cs="Arial"/>
          <w:color w:val="171B21"/>
          <w:spacing w:val="1"/>
        </w:rPr>
        <w:br/>
      </w:r>
      <w:r>
        <w:rPr>
          <w:rStyle w:val="lev"/>
          <w:rFonts w:ascii="Arial" w:hAnsi="Arial" w:cs="Arial"/>
          <w:color w:val="171B21"/>
          <w:spacing w:val="1"/>
        </w:rPr>
        <w:t>Améliorer sa relation aux autres :</w:t>
      </w:r>
      <w:r w:rsidR="004F4150">
        <w:rPr>
          <w:rStyle w:val="lev"/>
          <w:rFonts w:ascii="Arial" w:hAnsi="Arial" w:cs="Arial"/>
          <w:color w:val="171B21"/>
          <w:spacing w:val="1"/>
        </w:rPr>
        <w:t xml:space="preserve"> Assertivité </w:t>
      </w:r>
      <w:r>
        <w:rPr>
          <w:rStyle w:val="lev"/>
          <w:rFonts w:ascii="Arial" w:hAnsi="Arial" w:cs="Arial"/>
          <w:color w:val="171B21"/>
          <w:spacing w:val="1"/>
        </w:rPr>
        <w:t xml:space="preserve">et communication non violente </w:t>
      </w:r>
      <w:r w:rsidR="00292EF7">
        <w:rPr>
          <w:rFonts w:ascii="Arial" w:hAnsi="Arial" w:cs="Arial"/>
          <w:color w:val="171B21"/>
          <w:spacing w:val="1"/>
        </w:rPr>
        <w:br/>
        <w:t>Savoir communiquer, savoir s’affirmer sans agressivité</w:t>
      </w:r>
      <w:r w:rsidR="00292EF7">
        <w:rPr>
          <w:rFonts w:ascii="Arial" w:hAnsi="Arial" w:cs="Arial"/>
          <w:color w:val="171B21"/>
          <w:spacing w:val="1"/>
        </w:rPr>
        <w:br/>
      </w:r>
      <w:r w:rsidR="00292EF7">
        <w:rPr>
          <w:rFonts w:ascii="Arial" w:hAnsi="Arial" w:cs="Arial"/>
          <w:color w:val="171B21"/>
          <w:spacing w:val="1"/>
        </w:rPr>
        <w:br/>
      </w:r>
      <w:r w:rsidR="00017EC8">
        <w:rPr>
          <w:rStyle w:val="lev"/>
          <w:rFonts w:ascii="Arial" w:hAnsi="Arial" w:cs="Arial"/>
          <w:color w:val="171B21"/>
          <w:spacing w:val="1"/>
        </w:rPr>
        <w:t>Mise en place d’une routine individuelle et collective.</w:t>
      </w:r>
      <w:r w:rsidR="00292EF7">
        <w:rPr>
          <w:rFonts w:ascii="Arial" w:hAnsi="Arial" w:cs="Arial"/>
          <w:color w:val="171B21"/>
          <w:spacing w:val="1"/>
        </w:rPr>
        <w:br/>
        <w:t>Sport, alimentation, sommeil</w:t>
      </w:r>
      <w:r>
        <w:rPr>
          <w:rFonts w:ascii="Arial" w:hAnsi="Arial" w:cs="Arial"/>
          <w:color w:val="171B21"/>
          <w:spacing w:val="1"/>
        </w:rPr>
        <w:t xml:space="preserve">, relaxation </w:t>
      </w:r>
    </w:p>
    <w:p w:rsidR="00F3176C" w:rsidRDefault="00F3176C" w:rsidP="00F3176C">
      <w:pPr>
        <w:spacing w:after="0"/>
        <w:rPr>
          <w:b/>
        </w:rPr>
      </w:pPr>
    </w:p>
    <w:p w:rsidR="00A6063E" w:rsidRPr="00F3176C" w:rsidRDefault="00A04753" w:rsidP="00A6063E">
      <w:pPr>
        <w:rPr>
          <w:rFonts w:ascii="Arial" w:hAnsi="Arial" w:cs="Arial"/>
          <w:b/>
        </w:rPr>
      </w:pPr>
      <w:r w:rsidRPr="00F3176C">
        <w:rPr>
          <w:rFonts w:ascii="Arial" w:hAnsi="Arial" w:cs="Arial"/>
          <w:b/>
          <w:u w:val="single"/>
        </w:rPr>
        <w:t>Méthode pédagogique</w:t>
      </w:r>
      <w:r w:rsidRPr="00F3176C">
        <w:rPr>
          <w:rFonts w:ascii="Arial" w:hAnsi="Arial" w:cs="Arial"/>
          <w:b/>
        </w:rPr>
        <w:t> :</w:t>
      </w:r>
    </w:p>
    <w:p w:rsidR="00A6063E" w:rsidRPr="00F3176C" w:rsidRDefault="00A6063E" w:rsidP="00A6063E">
      <w:pPr>
        <w:spacing w:after="0"/>
        <w:rPr>
          <w:rFonts w:ascii="Arial" w:hAnsi="Arial" w:cs="Arial"/>
        </w:rPr>
      </w:pPr>
      <w:r w:rsidRPr="00F3176C">
        <w:rPr>
          <w:rFonts w:ascii="Arial" w:hAnsi="Arial" w:cs="Arial"/>
        </w:rPr>
        <w:t>Cet atelier s’articule autour  d’une alternance apport théoriques et pratiques :</w:t>
      </w:r>
    </w:p>
    <w:p w:rsidR="00A6063E" w:rsidRPr="00F3176C" w:rsidRDefault="00A6063E" w:rsidP="00A6063E">
      <w:pPr>
        <w:spacing w:after="0"/>
        <w:rPr>
          <w:rFonts w:ascii="Arial" w:hAnsi="Arial" w:cs="Arial"/>
        </w:rPr>
      </w:pPr>
      <w:r w:rsidRPr="00F3176C">
        <w:rPr>
          <w:rFonts w:ascii="Arial" w:hAnsi="Arial" w:cs="Arial"/>
        </w:rPr>
        <w:t xml:space="preserve">Auto diagnostic pour évaluer les différents aspects du stress et de la personnalité </w:t>
      </w:r>
    </w:p>
    <w:p w:rsidR="00A6063E" w:rsidRPr="00F3176C" w:rsidRDefault="00A6063E" w:rsidP="00A6063E">
      <w:pPr>
        <w:spacing w:after="0"/>
        <w:rPr>
          <w:rFonts w:ascii="Arial" w:hAnsi="Arial" w:cs="Arial"/>
        </w:rPr>
      </w:pPr>
      <w:r w:rsidRPr="00F3176C">
        <w:rPr>
          <w:rFonts w:ascii="Arial" w:hAnsi="Arial" w:cs="Arial"/>
        </w:rPr>
        <w:t xml:space="preserve">Jeux de rôle </w:t>
      </w:r>
    </w:p>
    <w:p w:rsidR="00A6063E" w:rsidRPr="00F3176C" w:rsidRDefault="00A6063E" w:rsidP="00A6063E">
      <w:pPr>
        <w:spacing w:after="0"/>
        <w:rPr>
          <w:rFonts w:ascii="Arial" w:hAnsi="Arial" w:cs="Arial"/>
        </w:rPr>
      </w:pPr>
      <w:r w:rsidRPr="00F3176C">
        <w:rPr>
          <w:rFonts w:ascii="Arial" w:hAnsi="Arial" w:cs="Arial"/>
        </w:rPr>
        <w:t xml:space="preserve">Séance pratique </w:t>
      </w:r>
      <w:r w:rsidR="00F3176C">
        <w:rPr>
          <w:rFonts w:ascii="Arial" w:hAnsi="Arial" w:cs="Arial"/>
        </w:rPr>
        <w:t>de</w:t>
      </w:r>
      <w:r w:rsidRPr="00F3176C">
        <w:rPr>
          <w:rFonts w:ascii="Arial" w:hAnsi="Arial" w:cs="Arial"/>
        </w:rPr>
        <w:t xml:space="preserve"> relaxation</w:t>
      </w:r>
    </w:p>
    <w:p w:rsidR="008678F9" w:rsidRPr="00F3778A" w:rsidRDefault="008678F9" w:rsidP="004135EF"/>
    <w:sectPr w:rsidR="008678F9" w:rsidRPr="00F3778A" w:rsidSect="003416D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77" w:bottom="1440" w:left="1077" w:header="1077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DC8" w:rsidRDefault="00521DC8">
      <w:pPr>
        <w:spacing w:after="0" w:line="240" w:lineRule="auto"/>
      </w:pPr>
      <w:r>
        <w:separator/>
      </w:r>
    </w:p>
    <w:p w:rsidR="00521DC8" w:rsidRDefault="00521DC8"/>
  </w:endnote>
  <w:endnote w:type="continuationSeparator" w:id="0">
    <w:p w:rsidR="00521DC8" w:rsidRDefault="00521DC8">
      <w:pPr>
        <w:spacing w:after="0" w:line="240" w:lineRule="auto"/>
      </w:pPr>
      <w:r>
        <w:continuationSeparator/>
      </w:r>
    </w:p>
    <w:p w:rsidR="00521DC8" w:rsidRDefault="00521D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4F4150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:rsidR="00220381" w:rsidRDefault="0022038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438" w:rsidRPr="00426438" w:rsidRDefault="00A6063E" w:rsidP="00426438">
    <w:pPr>
      <w:pStyle w:val="Pieddepage"/>
      <w:rPr>
        <w:iCs/>
      </w:rPr>
    </w:pPr>
    <w:r>
      <w:rPr>
        <w:iCs/>
      </w:rPr>
      <w:t>Christelle SIMOND, Coach certifié, 7 rue de Lyon 01800 Meximieux</w:t>
    </w:r>
  </w:p>
  <w:p w:rsidR="00426438" w:rsidRPr="00426438" w:rsidRDefault="00A04753" w:rsidP="00426438">
    <w:pPr>
      <w:pStyle w:val="Pieddepage"/>
      <w:rPr>
        <w:iCs/>
      </w:rPr>
    </w:pPr>
    <w:r>
      <w:rPr>
        <w:lang w:bidi="fr-FR"/>
      </w:rPr>
      <w:t xml:space="preserve">SIRET : 891 623 613 000 17. Tél : </w:t>
    </w:r>
    <w:r w:rsidR="00A6063E">
      <w:rPr>
        <w:lang w:bidi="fr-FR"/>
      </w:rPr>
      <w:t>06 11 79 97 65- csimondhypnocoach.com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DC8" w:rsidRDefault="00521DC8">
      <w:pPr>
        <w:spacing w:after="0" w:line="240" w:lineRule="auto"/>
      </w:pPr>
      <w:r>
        <w:separator/>
      </w:r>
    </w:p>
    <w:p w:rsidR="00521DC8" w:rsidRDefault="00521DC8"/>
  </w:footnote>
  <w:footnote w:type="continuationSeparator" w:id="0">
    <w:p w:rsidR="00521DC8" w:rsidRDefault="00521DC8">
      <w:pPr>
        <w:spacing w:after="0" w:line="240" w:lineRule="auto"/>
      </w:pPr>
      <w:r>
        <w:continuationSeparator/>
      </w:r>
    </w:p>
    <w:p w:rsidR="00521DC8" w:rsidRDefault="00521DC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>
      <w:trPr>
        <w:trHeight w:val="576"/>
      </w:trPr>
      <w:tc>
        <w:tcPr>
          <w:tcW w:w="7920" w:type="dxa"/>
        </w:tcPr>
        <w:p w:rsidR="00756B5A" w:rsidRDefault="00756B5A">
          <w:pPr>
            <w:pStyle w:val="En-tte"/>
          </w:pPr>
        </w:p>
      </w:tc>
    </w:tr>
  </w:tbl>
  <w:p w:rsidR="00756B5A" w:rsidRDefault="00756B5A">
    <w:pPr>
      <w:pStyle w:val="En-tte"/>
    </w:pPr>
  </w:p>
  <w:p w:rsidR="00220381" w:rsidRDefault="0022038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B5A" w:rsidRDefault="00A6063E">
    <w:pPr>
      <w:pStyle w:val="En-tte"/>
    </w:pPr>
    <w:r>
      <w:rPr>
        <w:b/>
        <w:bCs/>
        <w:caps/>
        <w:noProof/>
        <w:lang w:eastAsia="fr-FR"/>
      </w:rPr>
      <w:drawing>
        <wp:inline distT="0" distB="0" distL="0" distR="0" wp14:anchorId="560C74EE" wp14:editId="36EEB32A">
          <wp:extent cx="914848" cy="645606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OUSSO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333" cy="747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2656">
      <w:rPr>
        <w:rFonts w:ascii="Corbel" w:eastAsia="Corbel" w:hAnsi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7524390" wp14:editId="09F6D9AF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>
                        <a:extLst/>
                      </wps:cNvPr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>
                        <a:extLst/>
                      </wps:cNvPr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BD4AE5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y4MAA&#10;AADbAAAADwAAAGRycy9kb3ducmV2LnhtbERPS4vCMBC+C/6HMII3TVddWbpG8YHo1QeIt7GZbYvN&#10;JDRR6783woK3+fieM5k1phJ3qn1pWcFXPwFBnFldcq7geFj3fkD4gKyxskwKnuRhNm23Jphq++Ad&#10;3fchFzGEfYoKihBcKqXPCjLo+9YRR+7P1gZDhHUudY2PGG4qOUiSsTRYcmwo0NGyoOy6vxkFq+tF&#10;J4uRe2YjeRqcq93wfHEbpbqdZv4LIlATPuJ/91bH+d/w/iUeIK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Vy4M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kh8EA&#10;AADbAAAADwAAAGRycy9kb3ducmV2LnhtbERP24rCMBB9F/yHMMK+2VRBkWqUsiK4iwjewH0bmtm2&#10;bDMpTbbWvzeC4NscznUWq85UoqXGlZYVjKIYBHFmdcm5gvNpM5yBcB5ZY2WZFNzJwWrZ7y0w0fbG&#10;B2qPPhchhF2CCgrv60RKlxVk0EW2Jg7cr20M+gCbXOoGbyHcVHIcx1NpsOTQUGBNnwVlf8d/o2B3&#10;+Z6lW7umw7X9uqb7n1rzZKLUx6BL5yA8df4tfrm3OsyfwvOXc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VZIf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YBcMA&#10;AADbAAAADwAAAGRycy9kb3ducmV2LnhtbERPTWvCQBC9F/oflil4qxtziG3qGmxBCHrStkJvQ3ZM&#10;YrKzMbvG+O/dQqG3ebzPWWSjacVAvastK5hNIxDEhdU1lwq+PtfPLyCcR9bYWiYFN3KQLR8fFphq&#10;e+UdDXtfihDCLkUFlfddKqUrKjLoprYjDtzR9gZ9gH0pdY/XEG5aGUdRIg3WHBoq7OijoqLZX4yC&#10;ZJvEP5vzq85zf/p+j5r40NQHpSZP4+oNhKfR/4v/3LkO8+fw+0s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YB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OdsYA&#10;AADbAAAADwAAAGRycy9kb3ducmV2LnhtbESPT2vDMAzF74N9B6NBb6uzQsvI6paxUWgPof922G4i&#10;1pyssRxit0m/fXUo7Cbxnt77ab4cfKMu1MU6sIGXcQaKuAy2Zmfg67h6fgUVE7LFJjAZuFKE5eLx&#10;YY65DT3v6XJITkkIxxwNVCm1udaxrMhjHIeWWLTf0HlMsnZO2w57CfeNnmTZTHusWRoqbOmjovJ0&#10;OHsDxXbS0+5vsz9NZ58/hZuuz674Nmb0NLy/gUo0pH/z/XptBV9g5Rc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ROdsYAAADbAAAADwAAAAAAAAAAAAAAAACYAgAAZHJz&#10;L2Rvd25yZXYueG1sUEsFBgAAAAAEAAQA9QAAAIs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H7sIA&#10;AADbAAAADwAAAGRycy9kb3ducmV2LnhtbERPTWvCQBC9F/oflin0UurGIlKim2AFsXhSm97H7JgE&#10;s7Pp7mrS/vquIHibx/uceT6YVlzI+caygvEoAUFcWt1wpaD4Wr2+g/ABWWNrmRT8koc8e3yYY6pt&#10;zzu67EMlYgj7FBXUIXSplL6syaAf2Y44ckfrDIYIXSW1wz6Gm1a+JclUGmw4NtTY0bKm8rQ/GwWu&#10;oM1h+Ptej+kFf6bFcvuxWPVKPT8NixmIQEO4i2/uTx3nT+D6Sz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4fu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kTMAA&#10;AADbAAAADwAAAGRycy9kb3ducmV2LnhtbERPzWoCMRC+F3yHMEJvNWsLVrdGKStCvbXqAwyb6e7i&#10;ZrJk4pr26ZtCobf5+H5nvU2uVyMF6TwbmM8KUMS1tx03Bs6n/cMSlERki71nMvBFAtvN5G6NpfU3&#10;/qDxGBuVQ1hKNNDGOJRaS92SQ5n5gThznz44jBmGRtuAtxzuev1YFAvtsOPc0OJAVUv15Xh1BtLz&#10;d+CTk+qpek+7lT7I7jyKMffT9PoCKlKK/+I/95vN81fw+0s+QG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qkTM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yWsIA&#10;AADbAAAADwAAAGRycy9kb3ducmV2LnhtbERPTWvCQBC9F/oflhG8FN00h1BSVwmBFm9RK9jjmB2T&#10;kOxsyK4m+uvdQ6HHx/tebSbTiRsNrrGs4H0ZgSAurW64UnD8+Vp8gHAeWWNnmRTcycFm/fqywlTb&#10;kfd0O/hKhBB2KSqove9TKV1Zk0G3tD1x4C52MOgDHCqpBxxDuOlkHEWJNNhwaKixp7ymsj1cjYJk&#10;V3zT2+Ocn5J43+L1t42zIlJqPpuyTxCeJv8v/nNvtYI4rA9fw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/Ja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XwcUA&#10;AADbAAAADwAAAGRycy9kb3ducmV2LnhtbESPQWuDQBSE74H+h+UVegnJGg8SrJsQAi29WU0gPb64&#10;ryq6b8XdRNtf3y0Uehxm5hsm28+mF3caXWtZwWYdgSCurG65VnA+vay2IJxH1thbJgVf5GC/e1hk&#10;mGo7cUH30tciQNilqKDxfkildFVDBt3aDsTB+7SjQR/kWEs94hTgppdxFCXSYMthocGBjg1VXXkz&#10;CpL3/JWW39fjJYmLDm8fXXzII6WeHufDMwhPs/8P/7XftIJ4A7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1fB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ABMQA&#10;AADaAAAADwAAAGRycy9kb3ducmV2LnhtbESPT2sCMRTE74V+h/AKvdVs91BkNYoVKl5s8R/q7bl5&#10;bpZuXpYkrttv3wiFHoeZ+Q0znva2ER35UDtW8DrIQBCXTtdcKdhtP16GIEJE1tg4JgU/FGA6eXwY&#10;Y6HdjdfUbWIlEoRDgQpMjG0hZSgNWQwD1xIn7+K8xZikr6T2eEtw28g8y96kxZrTgsGW5obK783V&#10;KngfLsz80Lroz/vV8eo+v/LlqVPq+amfjUBE6uN/+K+91ApyuF9JN0B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QATEAAAA2gAAAA8AAAAAAAAAAAAAAAAAmAIAAGRycy9k&#10;b3ducmV2LnhtbFBLBQYAAAAABAAEAPUAAACJAwAAAAA=&#10;" fillcolor="#9a4168 [2406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86BAD"/>
    <w:multiLevelType w:val="hybridMultilevel"/>
    <w:tmpl w:val="153866A4"/>
    <w:lvl w:ilvl="0" w:tplc="6D34C4D0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5F553F"/>
    <w:multiLevelType w:val="hybridMultilevel"/>
    <w:tmpl w:val="33C68BE8"/>
    <w:lvl w:ilvl="0" w:tplc="4B846B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63E"/>
    <w:rsid w:val="00017EC8"/>
    <w:rsid w:val="00187D0C"/>
    <w:rsid w:val="00201C80"/>
    <w:rsid w:val="00220381"/>
    <w:rsid w:val="00230CEC"/>
    <w:rsid w:val="00232314"/>
    <w:rsid w:val="00265373"/>
    <w:rsid w:val="00273824"/>
    <w:rsid w:val="0028290B"/>
    <w:rsid w:val="00292EF7"/>
    <w:rsid w:val="002A27BD"/>
    <w:rsid w:val="002E6ABA"/>
    <w:rsid w:val="002F1839"/>
    <w:rsid w:val="00316D6C"/>
    <w:rsid w:val="0032107E"/>
    <w:rsid w:val="003416DD"/>
    <w:rsid w:val="003B6F05"/>
    <w:rsid w:val="003C0FA4"/>
    <w:rsid w:val="0041142E"/>
    <w:rsid w:val="004135EF"/>
    <w:rsid w:val="00426438"/>
    <w:rsid w:val="004F4150"/>
    <w:rsid w:val="00521DC8"/>
    <w:rsid w:val="00566662"/>
    <w:rsid w:val="005B0584"/>
    <w:rsid w:val="00615DB9"/>
    <w:rsid w:val="00624025"/>
    <w:rsid w:val="00655C20"/>
    <w:rsid w:val="006825A3"/>
    <w:rsid w:val="00756B5A"/>
    <w:rsid w:val="00757F4C"/>
    <w:rsid w:val="00780079"/>
    <w:rsid w:val="007C78B0"/>
    <w:rsid w:val="00823CAC"/>
    <w:rsid w:val="008678F9"/>
    <w:rsid w:val="008D076F"/>
    <w:rsid w:val="00941CFB"/>
    <w:rsid w:val="009426D7"/>
    <w:rsid w:val="00982BCC"/>
    <w:rsid w:val="009E1B22"/>
    <w:rsid w:val="00A04753"/>
    <w:rsid w:val="00A2707E"/>
    <w:rsid w:val="00A6063E"/>
    <w:rsid w:val="00A82F39"/>
    <w:rsid w:val="00B4626C"/>
    <w:rsid w:val="00B63392"/>
    <w:rsid w:val="00BA5201"/>
    <w:rsid w:val="00BD2365"/>
    <w:rsid w:val="00C60004"/>
    <w:rsid w:val="00C701E9"/>
    <w:rsid w:val="00C7085C"/>
    <w:rsid w:val="00C73621"/>
    <w:rsid w:val="00CE2AA6"/>
    <w:rsid w:val="00D6482D"/>
    <w:rsid w:val="00DC6079"/>
    <w:rsid w:val="00DD2656"/>
    <w:rsid w:val="00E368F5"/>
    <w:rsid w:val="00E56FAF"/>
    <w:rsid w:val="00EB0670"/>
    <w:rsid w:val="00F3176C"/>
    <w:rsid w:val="00F3778A"/>
    <w:rsid w:val="00F63DA7"/>
    <w:rsid w:val="00F70692"/>
    <w:rsid w:val="00F771F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63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  <w:style w:type="paragraph" w:styleId="Paragraphedeliste">
    <w:name w:val="List Paragraph"/>
    <w:basedOn w:val="Normal"/>
    <w:uiPriority w:val="34"/>
    <w:qFormat/>
    <w:rsid w:val="00A6063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92EF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1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6DD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13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144CBF-6ADE-4D6D-8F32-DCDCA918E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214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2021-01-05T14:25:00Z</dcterms:created>
  <dcterms:modified xsi:type="dcterms:W3CDTF">2021-01-06T09:51:00Z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